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F81" w:rsidRDefault="00BB0F81" w:rsidP="00BB0F81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5E2E5D" w:rsidRPr="005E2E5D" w:rsidRDefault="005E2E5D" w:rsidP="00BB0F81">
      <w:pPr>
        <w:spacing w:line="360" w:lineRule="auto"/>
        <w:jc w:val="center"/>
        <w:rPr>
          <w:rFonts w:ascii="Arial" w:eastAsiaTheme="minorHAnsi" w:hAnsi="Arial" w:cs="Arial"/>
          <w:b/>
          <w:sz w:val="36"/>
          <w:szCs w:val="28"/>
          <w:lang w:eastAsia="en-US"/>
        </w:rPr>
      </w:pPr>
      <w:r w:rsidRPr="005E2E5D">
        <w:rPr>
          <w:rFonts w:ascii="Arial" w:eastAsiaTheme="minorHAnsi" w:hAnsi="Arial" w:cs="Arial"/>
          <w:b/>
          <w:sz w:val="36"/>
          <w:szCs w:val="28"/>
          <w:lang w:eastAsia="en-US"/>
        </w:rPr>
        <w:t>Zarząd Nieruchomości Województwa Łódzkiego</w:t>
      </w:r>
    </w:p>
    <w:p w:rsidR="005E2E5D" w:rsidRDefault="005E2E5D" w:rsidP="00BB0F81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BB0F81" w:rsidRDefault="00AE3838" w:rsidP="00BB0F81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AE3838">
        <w:rPr>
          <w:rFonts w:ascii="Arial" w:hAnsi="Arial" w:cs="Arial"/>
          <w:noProof/>
        </w:rPr>
        <w:pict>
          <v:line id="Łącznik prosty 12" o:spid="_x0000_s1027" style="position:absolute;left:0;text-align:left;flip:x;z-index:251660288;visibility:visible;mso-position-horizontal-relative:margin" from="1.5pt,0" to="505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" strokecolor="#df402f" strokeweight="2.25pt">
            <w10:wrap anchorx="margin"/>
          </v:line>
        </w:pict>
      </w:r>
      <w:bookmarkStart w:id="0" w:name="_Hlk68854785"/>
      <w:bookmarkEnd w:id="0"/>
    </w:p>
    <w:p w:rsidR="007D3790" w:rsidRDefault="00BB0F81" w:rsidP="00A21DCA">
      <w:pPr>
        <w:spacing w:line="276" w:lineRule="auto"/>
        <w:jc w:val="center"/>
        <w:rPr>
          <w:rFonts w:ascii="Arial" w:eastAsiaTheme="minorHAnsi" w:hAnsi="Arial" w:cs="Arial"/>
          <w:lang w:eastAsia="en-US"/>
        </w:rPr>
      </w:pPr>
      <w:r w:rsidRPr="00A21DCA">
        <w:rPr>
          <w:rFonts w:ascii="Arial" w:eastAsiaTheme="minorHAnsi" w:hAnsi="Arial" w:cs="Arial"/>
          <w:lang w:eastAsia="en-US"/>
        </w:rPr>
        <w:t xml:space="preserve">informuje, </w:t>
      </w:r>
    </w:p>
    <w:p w:rsidR="00BB0F81" w:rsidRPr="00A21DCA" w:rsidRDefault="00BB0F81" w:rsidP="00A21DCA">
      <w:pPr>
        <w:spacing w:line="276" w:lineRule="auto"/>
        <w:jc w:val="center"/>
        <w:rPr>
          <w:rFonts w:ascii="Arial" w:eastAsiaTheme="minorHAnsi" w:hAnsi="Arial" w:cs="Arial"/>
          <w:lang w:eastAsia="en-US"/>
        </w:rPr>
      </w:pPr>
      <w:r w:rsidRPr="00A21DCA">
        <w:rPr>
          <w:rFonts w:ascii="Arial" w:eastAsiaTheme="minorHAnsi" w:hAnsi="Arial" w:cs="Arial"/>
          <w:lang w:eastAsia="en-US"/>
        </w:rPr>
        <w:t xml:space="preserve">że w dniu </w:t>
      </w:r>
      <w:r w:rsidR="00233E87">
        <w:rPr>
          <w:rFonts w:ascii="Arial" w:eastAsiaTheme="minorHAnsi" w:hAnsi="Arial" w:cs="Arial"/>
          <w:lang w:eastAsia="en-US"/>
        </w:rPr>
        <w:t>18</w:t>
      </w:r>
      <w:r w:rsidRPr="00A21DCA">
        <w:rPr>
          <w:rFonts w:ascii="Arial" w:eastAsiaTheme="minorHAnsi" w:hAnsi="Arial" w:cs="Arial"/>
          <w:lang w:eastAsia="en-US"/>
        </w:rPr>
        <w:t>.</w:t>
      </w:r>
      <w:r w:rsidR="005E2E5D">
        <w:rPr>
          <w:rFonts w:ascii="Arial" w:eastAsiaTheme="minorHAnsi" w:hAnsi="Arial" w:cs="Arial"/>
          <w:lang w:eastAsia="en-US"/>
        </w:rPr>
        <w:t xml:space="preserve"> </w:t>
      </w:r>
      <w:r w:rsidR="00233E87">
        <w:rPr>
          <w:rFonts w:ascii="Arial" w:eastAsiaTheme="minorHAnsi" w:hAnsi="Arial" w:cs="Arial"/>
          <w:lang w:eastAsia="en-US"/>
        </w:rPr>
        <w:t>1</w:t>
      </w:r>
      <w:r w:rsidRPr="00A21DCA">
        <w:rPr>
          <w:rFonts w:ascii="Arial" w:eastAsiaTheme="minorHAnsi" w:hAnsi="Arial" w:cs="Arial"/>
          <w:lang w:eastAsia="en-US"/>
        </w:rPr>
        <w:t>0.</w:t>
      </w:r>
      <w:r w:rsidR="005E2E5D">
        <w:rPr>
          <w:rFonts w:ascii="Arial" w:eastAsiaTheme="minorHAnsi" w:hAnsi="Arial" w:cs="Arial"/>
          <w:lang w:eastAsia="en-US"/>
        </w:rPr>
        <w:t xml:space="preserve"> </w:t>
      </w:r>
      <w:r w:rsidRPr="00A21DCA">
        <w:rPr>
          <w:rFonts w:ascii="Arial" w:eastAsiaTheme="minorHAnsi" w:hAnsi="Arial" w:cs="Arial"/>
          <w:lang w:eastAsia="en-US"/>
        </w:rPr>
        <w:t>2021 roku,</w:t>
      </w:r>
    </w:p>
    <w:p w:rsidR="00BB0F81" w:rsidRPr="00BB0F81" w:rsidRDefault="00BB0F81" w:rsidP="00A21DCA">
      <w:pPr>
        <w:spacing w:line="276" w:lineRule="auto"/>
        <w:jc w:val="center"/>
        <w:rPr>
          <w:rFonts w:ascii="Arial" w:eastAsiaTheme="minorHAnsi" w:hAnsi="Arial" w:cs="Arial"/>
          <w:lang w:eastAsia="en-US"/>
        </w:rPr>
      </w:pPr>
      <w:r w:rsidRPr="00BB0F81">
        <w:rPr>
          <w:rFonts w:ascii="Arial" w:eastAsiaTheme="minorHAnsi" w:hAnsi="Arial" w:cs="Arial"/>
          <w:lang w:eastAsia="en-US"/>
        </w:rPr>
        <w:t>w siedzibie ZNWŁ, w Łodzi, przy ul. Kamińskiego 7/9,</w:t>
      </w:r>
    </w:p>
    <w:p w:rsidR="00233E87" w:rsidRDefault="00233E87" w:rsidP="00A21DCA">
      <w:pPr>
        <w:spacing w:line="276" w:lineRule="auto"/>
        <w:jc w:val="center"/>
        <w:rPr>
          <w:rFonts w:ascii="Arial" w:eastAsiaTheme="minorHAnsi" w:hAnsi="Arial" w:cs="Arial"/>
          <w:b/>
          <w:lang w:eastAsia="en-US"/>
        </w:rPr>
      </w:pPr>
    </w:p>
    <w:p w:rsidR="00BB0F81" w:rsidRPr="00BB0F81" w:rsidRDefault="00BB0F81" w:rsidP="00A21DCA">
      <w:pPr>
        <w:spacing w:line="276" w:lineRule="auto"/>
        <w:jc w:val="center"/>
        <w:rPr>
          <w:rFonts w:ascii="Arial" w:eastAsiaTheme="minorHAnsi" w:hAnsi="Arial" w:cs="Arial"/>
          <w:b/>
          <w:lang w:eastAsia="en-US"/>
        </w:rPr>
      </w:pPr>
      <w:r w:rsidRPr="00BB0F81">
        <w:rPr>
          <w:rFonts w:ascii="Arial" w:eastAsiaTheme="minorHAnsi" w:hAnsi="Arial" w:cs="Arial"/>
          <w:b/>
          <w:lang w:eastAsia="en-US"/>
        </w:rPr>
        <w:t>odbył się przetarg ustny nieograniczony</w:t>
      </w:r>
    </w:p>
    <w:p w:rsidR="005E2E5D" w:rsidRDefault="00BB0F81" w:rsidP="00A21DCA">
      <w:pPr>
        <w:spacing w:line="276" w:lineRule="auto"/>
        <w:contextualSpacing/>
        <w:jc w:val="center"/>
        <w:rPr>
          <w:rFonts w:ascii="Arial" w:eastAsiaTheme="minorHAnsi" w:hAnsi="Arial" w:cs="Arial"/>
          <w:b/>
          <w:lang w:eastAsia="en-US"/>
        </w:rPr>
      </w:pPr>
      <w:r w:rsidRPr="00BB0F81">
        <w:rPr>
          <w:rFonts w:ascii="Arial" w:eastAsiaTheme="minorHAnsi" w:hAnsi="Arial" w:cs="Arial"/>
          <w:b/>
          <w:lang w:eastAsia="en-US"/>
        </w:rPr>
        <w:t>na</w:t>
      </w:r>
      <w:r w:rsidR="006E4093">
        <w:rPr>
          <w:rFonts w:ascii="Arial" w:eastAsiaTheme="minorHAnsi" w:hAnsi="Arial" w:cs="Arial"/>
          <w:b/>
          <w:lang w:eastAsia="en-US"/>
        </w:rPr>
        <w:t xml:space="preserve"> sprzedaż nieruchomości </w:t>
      </w:r>
    </w:p>
    <w:p w:rsidR="00BB0F81" w:rsidRPr="00BB0F81" w:rsidRDefault="006E4093" w:rsidP="00A21DCA">
      <w:pPr>
        <w:spacing w:line="276" w:lineRule="auto"/>
        <w:contextualSpacing/>
        <w:jc w:val="center"/>
        <w:rPr>
          <w:rFonts w:ascii="Arial" w:eastAsiaTheme="minorHAnsi" w:hAnsi="Arial" w:cs="Arial"/>
          <w:b/>
          <w:lang w:eastAsia="en-US"/>
        </w:rPr>
      </w:pPr>
      <w:r>
        <w:rPr>
          <w:rFonts w:ascii="Arial" w:eastAsiaTheme="minorHAnsi" w:hAnsi="Arial" w:cs="Arial"/>
          <w:b/>
          <w:lang w:eastAsia="en-US"/>
        </w:rPr>
        <w:t>położonej w</w:t>
      </w:r>
      <w:r w:rsidR="00233E87">
        <w:rPr>
          <w:rFonts w:ascii="Arial" w:eastAsiaTheme="minorHAnsi" w:hAnsi="Arial" w:cs="Arial"/>
          <w:b/>
          <w:lang w:eastAsia="en-US"/>
        </w:rPr>
        <w:t xml:space="preserve"> Pabianicach, przy ul. Gdańskiej 5 A</w:t>
      </w:r>
    </w:p>
    <w:p w:rsidR="00233E87" w:rsidRDefault="00233E87" w:rsidP="00233E87">
      <w:pPr>
        <w:jc w:val="center"/>
        <w:rPr>
          <w:sz w:val="28"/>
          <w:szCs w:val="28"/>
        </w:rPr>
      </w:pPr>
    </w:p>
    <w:p w:rsidR="00233E87" w:rsidRDefault="00233E87" w:rsidP="00233E87">
      <w:pPr>
        <w:jc w:val="center"/>
        <w:rPr>
          <w:rFonts w:eastAsia="Calibri"/>
          <w:sz w:val="28"/>
          <w:szCs w:val="28"/>
        </w:rPr>
      </w:pPr>
      <w:r w:rsidRPr="001D7FA4">
        <w:rPr>
          <w:sz w:val="28"/>
          <w:szCs w:val="28"/>
        </w:rPr>
        <w:t xml:space="preserve">dla której </w:t>
      </w:r>
      <w:r w:rsidRPr="001D7FA4">
        <w:rPr>
          <w:rFonts w:eastAsia="Calibri"/>
          <w:sz w:val="28"/>
          <w:szCs w:val="28"/>
        </w:rPr>
        <w:t xml:space="preserve">Sąd Rejonowy </w:t>
      </w:r>
      <w:r>
        <w:rPr>
          <w:rFonts w:eastAsia="Calibri"/>
          <w:sz w:val="28"/>
          <w:szCs w:val="28"/>
        </w:rPr>
        <w:t xml:space="preserve">w Pabianicach </w:t>
      </w:r>
    </w:p>
    <w:p w:rsidR="00233E87" w:rsidRPr="00073C4B" w:rsidRDefault="00233E87" w:rsidP="00233E87">
      <w:pPr>
        <w:jc w:val="center"/>
        <w:rPr>
          <w:rFonts w:eastAsia="Calibri"/>
          <w:sz w:val="28"/>
          <w:szCs w:val="28"/>
        </w:rPr>
      </w:pPr>
      <w:r>
        <w:rPr>
          <w:sz w:val="28"/>
          <w:szCs w:val="28"/>
        </w:rPr>
        <w:t>prowadzi księgę</w:t>
      </w:r>
      <w:r w:rsidRPr="001D7FA4">
        <w:rPr>
          <w:sz w:val="28"/>
          <w:szCs w:val="28"/>
        </w:rPr>
        <w:t xml:space="preserve"> wieczyst</w:t>
      </w:r>
      <w:r>
        <w:rPr>
          <w:sz w:val="28"/>
          <w:szCs w:val="28"/>
        </w:rPr>
        <w:t>ą</w:t>
      </w:r>
      <w:r w:rsidRPr="001D7FA4">
        <w:rPr>
          <w:sz w:val="28"/>
          <w:szCs w:val="28"/>
        </w:rPr>
        <w:t xml:space="preserve"> </w:t>
      </w:r>
      <w:r>
        <w:rPr>
          <w:sz w:val="28"/>
          <w:szCs w:val="28"/>
        </w:rPr>
        <w:t>nr </w:t>
      </w:r>
      <w:r w:rsidRPr="00073C4B">
        <w:rPr>
          <w:rFonts w:eastAsia="Calibri"/>
          <w:sz w:val="28"/>
          <w:szCs w:val="28"/>
        </w:rPr>
        <w:t xml:space="preserve"> LD1P/00004691/5.</w:t>
      </w:r>
    </w:p>
    <w:p w:rsidR="00BB0F81" w:rsidRPr="00BB0F81" w:rsidRDefault="00BB0F81" w:rsidP="00BB0F81">
      <w:pPr>
        <w:spacing w:after="40" w:line="276" w:lineRule="auto"/>
        <w:ind w:left="720"/>
        <w:contextualSpacing/>
        <w:jc w:val="both"/>
        <w:rPr>
          <w:rFonts w:ascii="Arial" w:eastAsiaTheme="minorHAnsi" w:hAnsi="Arial" w:cs="Arial"/>
          <w:lang w:eastAsia="en-US"/>
        </w:rPr>
      </w:pPr>
    </w:p>
    <w:p w:rsidR="00BB0F81" w:rsidRDefault="00BB0F81" w:rsidP="00BB0F81">
      <w:pPr>
        <w:spacing w:after="40" w:line="276" w:lineRule="auto"/>
        <w:ind w:left="426"/>
        <w:jc w:val="both"/>
        <w:rPr>
          <w:rFonts w:ascii="Arial" w:eastAsiaTheme="minorHAnsi" w:hAnsi="Arial" w:cs="Arial"/>
          <w:lang w:eastAsia="en-US"/>
        </w:rPr>
      </w:pPr>
    </w:p>
    <w:p w:rsidR="005E2E5D" w:rsidRDefault="005E2E5D" w:rsidP="00BB0F81">
      <w:pPr>
        <w:spacing w:after="40" w:line="276" w:lineRule="auto"/>
        <w:ind w:left="426"/>
        <w:jc w:val="both"/>
        <w:rPr>
          <w:rFonts w:ascii="Arial" w:eastAsiaTheme="minorHAnsi" w:hAnsi="Arial" w:cs="Arial"/>
          <w:lang w:eastAsia="en-US"/>
        </w:rPr>
      </w:pPr>
    </w:p>
    <w:p w:rsidR="005E2E5D" w:rsidRDefault="005E2E5D" w:rsidP="00BB0F81">
      <w:pPr>
        <w:spacing w:after="40" w:line="276" w:lineRule="auto"/>
        <w:ind w:left="426"/>
        <w:jc w:val="both"/>
        <w:rPr>
          <w:rFonts w:ascii="Arial" w:eastAsiaTheme="minorHAnsi" w:hAnsi="Arial" w:cs="Arial"/>
          <w:lang w:eastAsia="en-US"/>
        </w:rPr>
      </w:pPr>
    </w:p>
    <w:p w:rsidR="006E4093" w:rsidRDefault="006E4093" w:rsidP="00BB0F81">
      <w:pPr>
        <w:spacing w:after="40" w:line="276" w:lineRule="auto"/>
        <w:ind w:left="426"/>
        <w:jc w:val="both"/>
        <w:rPr>
          <w:rFonts w:ascii="Arial" w:eastAsiaTheme="minorHAnsi" w:hAnsi="Arial" w:cs="Arial"/>
          <w:lang w:eastAsia="en-US"/>
        </w:rPr>
      </w:pPr>
    </w:p>
    <w:p w:rsidR="006E4093" w:rsidRPr="006E4093" w:rsidRDefault="006E4093" w:rsidP="005E2E5D">
      <w:pPr>
        <w:spacing w:after="160" w:line="276" w:lineRule="auto"/>
        <w:ind w:left="567" w:right="565"/>
        <w:jc w:val="both"/>
        <w:rPr>
          <w:rFonts w:ascii="Arial" w:eastAsiaTheme="minorHAnsi" w:hAnsi="Arial" w:cs="Arial"/>
          <w:lang w:eastAsia="en-US"/>
        </w:rPr>
      </w:pPr>
      <w:r w:rsidRPr="006E4093">
        <w:rPr>
          <w:rFonts w:ascii="Arial" w:eastAsiaTheme="minorHAnsi" w:hAnsi="Arial" w:cs="Arial"/>
          <w:lang w:eastAsia="en-US"/>
        </w:rPr>
        <w:t>Komisja przetargowa stwierdziła, że w terminie wyznaczonym w ogłoszeniu nie wpłynęło żadne wadium ani nie zgłosił się żaden uczestnik przetargu. W związku z powyższym przetarg zakończył się wynikiem negatywnym.</w:t>
      </w:r>
    </w:p>
    <w:p w:rsidR="006E4093" w:rsidRDefault="006E4093" w:rsidP="00BB0F81">
      <w:pPr>
        <w:spacing w:after="40" w:line="276" w:lineRule="auto"/>
        <w:ind w:left="426"/>
        <w:jc w:val="both"/>
        <w:rPr>
          <w:rFonts w:ascii="Arial" w:eastAsiaTheme="minorHAnsi" w:hAnsi="Arial" w:cs="Arial"/>
          <w:lang w:eastAsia="en-US"/>
        </w:rPr>
      </w:pPr>
    </w:p>
    <w:p w:rsidR="006E4093" w:rsidRDefault="006E4093" w:rsidP="00BB0F81">
      <w:pPr>
        <w:spacing w:after="40" w:line="276" w:lineRule="auto"/>
        <w:ind w:left="426"/>
        <w:jc w:val="both"/>
        <w:rPr>
          <w:rFonts w:ascii="Arial" w:eastAsiaTheme="minorHAnsi" w:hAnsi="Arial" w:cs="Arial"/>
          <w:lang w:eastAsia="en-US"/>
        </w:rPr>
      </w:pPr>
    </w:p>
    <w:p w:rsidR="005E2E5D" w:rsidRDefault="005E2E5D" w:rsidP="00BB0F81">
      <w:pPr>
        <w:spacing w:after="40" w:line="276" w:lineRule="auto"/>
        <w:ind w:left="426"/>
        <w:jc w:val="both"/>
        <w:rPr>
          <w:rFonts w:ascii="Arial" w:eastAsiaTheme="minorHAnsi" w:hAnsi="Arial" w:cs="Arial"/>
          <w:lang w:eastAsia="en-US"/>
        </w:rPr>
      </w:pPr>
    </w:p>
    <w:p w:rsidR="005E2E5D" w:rsidRDefault="005E2E5D" w:rsidP="00BB0F81">
      <w:pPr>
        <w:spacing w:after="40" w:line="276" w:lineRule="auto"/>
        <w:ind w:left="426"/>
        <w:jc w:val="both"/>
        <w:rPr>
          <w:rFonts w:ascii="Arial" w:eastAsiaTheme="minorHAnsi" w:hAnsi="Arial" w:cs="Arial"/>
          <w:lang w:eastAsia="en-US"/>
        </w:rPr>
      </w:pPr>
    </w:p>
    <w:p w:rsidR="005E2E5D" w:rsidRDefault="005E2E5D" w:rsidP="00BB0F81">
      <w:pPr>
        <w:spacing w:after="40" w:line="276" w:lineRule="auto"/>
        <w:ind w:left="426"/>
        <w:jc w:val="both"/>
        <w:rPr>
          <w:rFonts w:ascii="Arial" w:eastAsiaTheme="minorHAnsi" w:hAnsi="Arial" w:cs="Arial"/>
          <w:lang w:eastAsia="en-US"/>
        </w:rPr>
      </w:pPr>
    </w:p>
    <w:p w:rsidR="006E4093" w:rsidRPr="00BB0F81" w:rsidRDefault="006E4093" w:rsidP="00BB0F81">
      <w:pPr>
        <w:spacing w:after="40" w:line="276" w:lineRule="auto"/>
        <w:ind w:left="426"/>
        <w:jc w:val="both"/>
        <w:rPr>
          <w:rFonts w:ascii="Arial" w:eastAsiaTheme="minorHAnsi" w:hAnsi="Arial" w:cs="Arial"/>
          <w:lang w:eastAsia="en-US"/>
        </w:rPr>
      </w:pPr>
    </w:p>
    <w:p w:rsidR="00BB0F81" w:rsidRPr="00BB0F81" w:rsidRDefault="00BB0F81" w:rsidP="00BB0F81">
      <w:pPr>
        <w:spacing w:after="40" w:line="276" w:lineRule="auto"/>
        <w:ind w:left="1276"/>
        <w:jc w:val="both"/>
        <w:rPr>
          <w:rFonts w:ascii="Arial" w:eastAsiaTheme="minorHAnsi" w:hAnsi="Arial" w:cs="Arial"/>
          <w:lang w:eastAsia="en-US"/>
        </w:rPr>
      </w:pPr>
    </w:p>
    <w:p w:rsidR="00BB0F81" w:rsidRPr="00BB0F81" w:rsidRDefault="00BB0F81" w:rsidP="00BB0F81">
      <w:pPr>
        <w:spacing w:after="40" w:line="276" w:lineRule="auto"/>
        <w:ind w:left="785"/>
        <w:jc w:val="both"/>
        <w:rPr>
          <w:rFonts w:ascii="Arial" w:eastAsiaTheme="minorHAnsi" w:hAnsi="Arial" w:cs="Arial"/>
          <w:lang w:eastAsia="en-US"/>
        </w:rPr>
      </w:pPr>
      <w:r w:rsidRPr="00BB0F81">
        <w:rPr>
          <w:rFonts w:ascii="Arial" w:eastAsiaTheme="minorHAnsi" w:hAnsi="Arial" w:cs="Arial"/>
          <w:b/>
          <w:lang w:eastAsia="en-US"/>
        </w:rPr>
        <w:tab/>
      </w:r>
      <w:r w:rsidRPr="00BB0F81">
        <w:rPr>
          <w:rFonts w:ascii="Arial" w:eastAsiaTheme="minorHAnsi" w:hAnsi="Arial" w:cs="Arial"/>
          <w:b/>
          <w:lang w:eastAsia="en-US"/>
        </w:rPr>
        <w:tab/>
      </w:r>
      <w:r w:rsidRPr="00BB0F81">
        <w:rPr>
          <w:rFonts w:ascii="Arial" w:eastAsiaTheme="minorHAnsi" w:hAnsi="Arial" w:cs="Arial"/>
          <w:b/>
          <w:lang w:eastAsia="en-US"/>
        </w:rPr>
        <w:tab/>
      </w:r>
      <w:r w:rsidRPr="00BB0F81">
        <w:rPr>
          <w:rFonts w:ascii="Arial" w:eastAsiaTheme="minorHAnsi" w:hAnsi="Arial" w:cs="Arial"/>
          <w:b/>
          <w:lang w:eastAsia="en-US"/>
        </w:rPr>
        <w:tab/>
      </w:r>
      <w:r w:rsidRPr="00BB0F81">
        <w:rPr>
          <w:rFonts w:ascii="Arial" w:eastAsiaTheme="minorHAnsi" w:hAnsi="Arial" w:cs="Arial"/>
          <w:b/>
          <w:lang w:eastAsia="en-US"/>
        </w:rPr>
        <w:tab/>
      </w:r>
      <w:r w:rsidRPr="00BB0F81">
        <w:rPr>
          <w:rFonts w:ascii="Arial" w:eastAsiaTheme="minorHAnsi" w:hAnsi="Arial" w:cs="Arial"/>
          <w:b/>
          <w:lang w:eastAsia="en-US"/>
        </w:rPr>
        <w:tab/>
      </w:r>
      <w:r w:rsidRPr="00BB0F81">
        <w:rPr>
          <w:rFonts w:ascii="Arial" w:eastAsiaTheme="minorHAnsi" w:hAnsi="Arial" w:cs="Arial"/>
          <w:b/>
          <w:lang w:eastAsia="en-US"/>
        </w:rPr>
        <w:tab/>
      </w:r>
      <w:r w:rsidR="00233E87">
        <w:rPr>
          <w:rFonts w:ascii="Arial" w:eastAsiaTheme="minorHAnsi" w:hAnsi="Arial" w:cs="Arial"/>
          <w:lang w:eastAsia="en-US"/>
        </w:rPr>
        <w:t xml:space="preserve">           Wicep</w:t>
      </w:r>
      <w:r w:rsidRPr="00BB0F81">
        <w:rPr>
          <w:rFonts w:ascii="Arial" w:eastAsiaTheme="minorHAnsi" w:hAnsi="Arial" w:cs="Arial"/>
          <w:lang w:eastAsia="en-US"/>
        </w:rPr>
        <w:t xml:space="preserve">rzewodniczący </w:t>
      </w:r>
    </w:p>
    <w:p w:rsidR="00BB0F81" w:rsidRPr="00BB0F81" w:rsidRDefault="00BB0F81" w:rsidP="00BB0F81">
      <w:pPr>
        <w:spacing w:after="40" w:line="276" w:lineRule="auto"/>
        <w:ind w:left="785"/>
        <w:jc w:val="both"/>
        <w:rPr>
          <w:rFonts w:ascii="Arial" w:eastAsiaTheme="minorHAnsi" w:hAnsi="Arial" w:cs="Arial"/>
          <w:lang w:eastAsia="en-US"/>
        </w:rPr>
      </w:pPr>
      <w:r w:rsidRPr="00BB0F81">
        <w:rPr>
          <w:rFonts w:ascii="Arial" w:eastAsiaTheme="minorHAnsi" w:hAnsi="Arial" w:cs="Arial"/>
          <w:lang w:eastAsia="en-US"/>
        </w:rPr>
        <w:tab/>
      </w:r>
      <w:r w:rsidRPr="00BB0F81">
        <w:rPr>
          <w:rFonts w:ascii="Arial" w:eastAsiaTheme="minorHAnsi" w:hAnsi="Arial" w:cs="Arial"/>
          <w:lang w:eastAsia="en-US"/>
        </w:rPr>
        <w:tab/>
      </w:r>
      <w:r w:rsidRPr="00BB0F81">
        <w:rPr>
          <w:rFonts w:ascii="Arial" w:eastAsiaTheme="minorHAnsi" w:hAnsi="Arial" w:cs="Arial"/>
          <w:lang w:eastAsia="en-US"/>
        </w:rPr>
        <w:tab/>
      </w:r>
      <w:r w:rsidRPr="00BB0F81">
        <w:rPr>
          <w:rFonts w:ascii="Arial" w:eastAsiaTheme="minorHAnsi" w:hAnsi="Arial" w:cs="Arial"/>
          <w:lang w:eastAsia="en-US"/>
        </w:rPr>
        <w:tab/>
      </w:r>
      <w:r w:rsidRPr="00BB0F81">
        <w:rPr>
          <w:rFonts w:ascii="Arial" w:eastAsiaTheme="minorHAnsi" w:hAnsi="Arial" w:cs="Arial"/>
          <w:lang w:eastAsia="en-US"/>
        </w:rPr>
        <w:tab/>
      </w:r>
      <w:r w:rsidRPr="00BB0F81">
        <w:rPr>
          <w:rFonts w:ascii="Arial" w:eastAsiaTheme="minorHAnsi" w:hAnsi="Arial" w:cs="Arial"/>
          <w:lang w:eastAsia="en-US"/>
        </w:rPr>
        <w:tab/>
      </w:r>
      <w:r w:rsidRPr="00BB0F81">
        <w:rPr>
          <w:rFonts w:ascii="Arial" w:eastAsiaTheme="minorHAnsi" w:hAnsi="Arial" w:cs="Arial"/>
          <w:lang w:eastAsia="en-US"/>
        </w:rPr>
        <w:tab/>
      </w:r>
      <w:r w:rsidRPr="00BB0F81">
        <w:rPr>
          <w:rFonts w:ascii="Arial" w:eastAsiaTheme="minorHAnsi" w:hAnsi="Arial" w:cs="Arial"/>
          <w:lang w:eastAsia="en-US"/>
        </w:rPr>
        <w:tab/>
        <w:t>komisji przetargowej</w:t>
      </w:r>
    </w:p>
    <w:p w:rsidR="00BB0F81" w:rsidRPr="007D3790" w:rsidRDefault="00BB0F81" w:rsidP="00BB0F81">
      <w:pPr>
        <w:spacing w:after="40" w:line="276" w:lineRule="auto"/>
        <w:ind w:left="785"/>
        <w:jc w:val="both"/>
        <w:rPr>
          <w:rFonts w:ascii="Arial" w:eastAsiaTheme="minorHAnsi" w:hAnsi="Arial" w:cs="Arial"/>
          <w:sz w:val="44"/>
          <w:lang w:eastAsia="en-US"/>
        </w:rPr>
      </w:pPr>
      <w:r w:rsidRPr="007D3790">
        <w:rPr>
          <w:rFonts w:ascii="Arial" w:eastAsiaTheme="minorHAnsi" w:hAnsi="Arial" w:cs="Arial"/>
          <w:sz w:val="44"/>
          <w:lang w:eastAsia="en-US"/>
        </w:rPr>
        <w:tab/>
      </w:r>
      <w:r w:rsidRPr="007D3790">
        <w:rPr>
          <w:rFonts w:ascii="Arial" w:eastAsiaTheme="minorHAnsi" w:hAnsi="Arial" w:cs="Arial"/>
          <w:sz w:val="44"/>
          <w:lang w:eastAsia="en-US"/>
        </w:rPr>
        <w:tab/>
      </w:r>
      <w:r w:rsidRPr="007D3790">
        <w:rPr>
          <w:rFonts w:ascii="Arial" w:eastAsiaTheme="minorHAnsi" w:hAnsi="Arial" w:cs="Arial"/>
          <w:sz w:val="44"/>
          <w:lang w:eastAsia="en-US"/>
        </w:rPr>
        <w:tab/>
      </w:r>
      <w:r w:rsidRPr="007D3790">
        <w:rPr>
          <w:rFonts w:ascii="Arial" w:eastAsiaTheme="minorHAnsi" w:hAnsi="Arial" w:cs="Arial"/>
          <w:sz w:val="44"/>
          <w:lang w:eastAsia="en-US"/>
        </w:rPr>
        <w:tab/>
      </w:r>
      <w:r w:rsidRPr="007D3790">
        <w:rPr>
          <w:rFonts w:ascii="Arial" w:eastAsiaTheme="minorHAnsi" w:hAnsi="Arial" w:cs="Arial"/>
          <w:sz w:val="44"/>
          <w:lang w:eastAsia="en-US"/>
        </w:rPr>
        <w:tab/>
      </w:r>
      <w:r w:rsidRPr="007D3790">
        <w:rPr>
          <w:rFonts w:ascii="Arial" w:eastAsiaTheme="minorHAnsi" w:hAnsi="Arial" w:cs="Arial"/>
          <w:sz w:val="44"/>
          <w:lang w:eastAsia="en-US"/>
        </w:rPr>
        <w:tab/>
      </w:r>
      <w:r w:rsidRPr="007D3790">
        <w:rPr>
          <w:rFonts w:ascii="Arial" w:eastAsiaTheme="minorHAnsi" w:hAnsi="Arial" w:cs="Arial"/>
          <w:sz w:val="44"/>
          <w:lang w:eastAsia="en-US"/>
        </w:rPr>
        <w:tab/>
      </w:r>
      <w:r w:rsidRPr="007D3790">
        <w:rPr>
          <w:rFonts w:ascii="Arial" w:eastAsiaTheme="minorHAnsi" w:hAnsi="Arial" w:cs="Arial"/>
          <w:sz w:val="44"/>
          <w:lang w:eastAsia="en-US"/>
        </w:rPr>
        <w:tab/>
        <w:t xml:space="preserve">  </w:t>
      </w:r>
    </w:p>
    <w:p w:rsidR="00BB0F81" w:rsidRDefault="00233E87" w:rsidP="00233E87">
      <w:pPr>
        <w:spacing w:after="40" w:line="276" w:lineRule="auto"/>
        <w:ind w:left="4962" w:firstLine="631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 Barbara </w:t>
      </w:r>
      <w:proofErr w:type="spellStart"/>
      <w:r>
        <w:rPr>
          <w:rFonts w:ascii="Arial" w:eastAsiaTheme="minorHAnsi" w:hAnsi="Arial" w:cs="Arial"/>
          <w:lang w:eastAsia="en-US"/>
        </w:rPr>
        <w:t>Siestrzeńcewicz-Kuczuk</w:t>
      </w:r>
      <w:proofErr w:type="spellEnd"/>
    </w:p>
    <w:p w:rsidR="00233E87" w:rsidRPr="00BB0F81" w:rsidRDefault="00233E87" w:rsidP="00233E87">
      <w:pPr>
        <w:spacing w:after="40" w:line="276" w:lineRule="auto"/>
        <w:ind w:left="5741" w:firstLine="631"/>
        <w:jc w:val="both"/>
        <w:rPr>
          <w:rFonts w:ascii="Arial" w:eastAsiaTheme="minorHAnsi" w:hAnsi="Arial" w:cs="Arial"/>
          <w:lang w:eastAsia="en-US"/>
        </w:rPr>
      </w:pPr>
    </w:p>
    <w:p w:rsidR="001C3C46" w:rsidRPr="00BB0F81" w:rsidRDefault="00BB0F81" w:rsidP="00BB0F81">
      <w:pPr>
        <w:spacing w:after="40" w:line="276" w:lineRule="auto"/>
        <w:jc w:val="both"/>
        <w:rPr>
          <w:rFonts w:ascii="Arial" w:eastAsiaTheme="minorHAnsi" w:hAnsi="Arial" w:cs="Arial"/>
          <w:lang w:eastAsia="en-US"/>
        </w:rPr>
      </w:pPr>
      <w:r w:rsidRPr="00BB0F81">
        <w:rPr>
          <w:rFonts w:ascii="Arial" w:eastAsiaTheme="minorHAnsi" w:hAnsi="Arial" w:cs="Arial"/>
          <w:lang w:eastAsia="en-US"/>
        </w:rPr>
        <w:t xml:space="preserve">Łódź, dnia </w:t>
      </w:r>
      <w:r w:rsidR="00233E87">
        <w:rPr>
          <w:rFonts w:ascii="Arial" w:eastAsiaTheme="minorHAnsi" w:hAnsi="Arial" w:cs="Arial"/>
          <w:lang w:eastAsia="en-US"/>
        </w:rPr>
        <w:t>26</w:t>
      </w:r>
      <w:r w:rsidRPr="00BB0F81">
        <w:rPr>
          <w:rFonts w:ascii="Arial" w:eastAsiaTheme="minorHAnsi" w:hAnsi="Arial" w:cs="Arial"/>
          <w:lang w:eastAsia="en-US"/>
        </w:rPr>
        <w:t xml:space="preserve"> </w:t>
      </w:r>
      <w:r w:rsidR="00233E87">
        <w:rPr>
          <w:rFonts w:ascii="Arial" w:eastAsiaTheme="minorHAnsi" w:hAnsi="Arial" w:cs="Arial"/>
          <w:lang w:eastAsia="en-US"/>
        </w:rPr>
        <w:t xml:space="preserve">października </w:t>
      </w:r>
      <w:r w:rsidR="007D3790">
        <w:rPr>
          <w:rFonts w:ascii="Arial" w:eastAsiaTheme="minorHAnsi" w:hAnsi="Arial" w:cs="Arial"/>
          <w:lang w:eastAsia="en-US"/>
        </w:rPr>
        <w:t>2021 roku</w:t>
      </w:r>
    </w:p>
    <w:p w:rsidR="001B1F58" w:rsidRDefault="001B1F58" w:rsidP="00BB0F81">
      <w:pPr>
        <w:rPr>
          <w:rFonts w:ascii="Arial" w:hAnsi="Arial" w:cs="Arial"/>
        </w:rPr>
      </w:pPr>
    </w:p>
    <w:sectPr w:rsidR="001B1F58" w:rsidSect="00E537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851" w:bottom="284" w:left="851" w:header="708" w:footer="124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AA8" w:rsidRDefault="003E7AA8" w:rsidP="00B51ABA">
      <w:r>
        <w:separator/>
      </w:r>
    </w:p>
  </w:endnote>
  <w:endnote w:type="continuationSeparator" w:id="0">
    <w:p w:rsidR="003E7AA8" w:rsidRDefault="003E7AA8" w:rsidP="00B51A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156" w:rsidRDefault="00223156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A13" w:rsidRDefault="00ED5A13" w:rsidP="00ED5A13">
    <w:pPr>
      <w:pStyle w:val="Stopka"/>
      <w:jc w:val="center"/>
    </w:pPr>
    <w:r>
      <w:rPr>
        <w:rFonts w:ascii="Arial" w:hAnsi="Arial" w:cs="Arial"/>
        <w:noProof/>
      </w:rPr>
      <w:drawing>
        <wp:inline distT="0" distB="0" distL="0" distR="0">
          <wp:extent cx="4551972" cy="720000"/>
          <wp:effectExtent l="0" t="0" r="1270" b="4445"/>
          <wp:docPr id="39" name="Obraz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1972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A13" w:rsidRDefault="00ED5A13" w:rsidP="00ED5A13">
    <w:pPr>
      <w:pStyle w:val="Stopka"/>
      <w:jc w:val="center"/>
    </w:pPr>
    <w:r>
      <w:rPr>
        <w:rFonts w:ascii="Arial" w:hAnsi="Arial" w:cs="Arial"/>
        <w:noProof/>
      </w:rPr>
      <w:drawing>
        <wp:inline distT="0" distB="0" distL="0" distR="0">
          <wp:extent cx="4551972" cy="720000"/>
          <wp:effectExtent l="0" t="0" r="1270" b="4445"/>
          <wp:docPr id="41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1972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AA8" w:rsidRDefault="003E7AA8" w:rsidP="00B51ABA">
      <w:r>
        <w:separator/>
      </w:r>
    </w:p>
  </w:footnote>
  <w:footnote w:type="continuationSeparator" w:id="0">
    <w:p w:rsidR="003E7AA8" w:rsidRDefault="003E7AA8" w:rsidP="00B51A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156" w:rsidRDefault="00223156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7C4" w:rsidRDefault="00E537C4" w:rsidP="00E537C4">
    <w:pPr>
      <w:rPr>
        <w:rFonts w:ascii="Arial" w:hAnsi="Arial" w:cs="Arial"/>
      </w:rPr>
    </w:pPr>
    <w:r w:rsidRPr="00E537C4">
      <w:rPr>
        <w:rFonts w:ascii="Arial" w:hAnsi="Arial" w:cs="Arial"/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-220981</wp:posOffset>
          </wp:positionV>
          <wp:extent cx="7562850" cy="10125075"/>
          <wp:effectExtent l="0" t="0" r="0" b="0"/>
          <wp:wrapNone/>
          <wp:docPr id="1" name="Obraz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125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537C4" w:rsidRDefault="00E537C4" w:rsidP="00E537C4">
    <w:pPr>
      <w:rPr>
        <w:rFonts w:ascii="Arial" w:hAnsi="Arial" w:cs="Arial"/>
      </w:rPr>
    </w:pPr>
  </w:p>
  <w:p w:rsidR="00B51ABA" w:rsidRPr="00717FA8" w:rsidRDefault="00AE3838" w:rsidP="00E537C4">
    <w:pPr>
      <w:rPr>
        <w:rFonts w:ascii="Arial" w:hAnsi="Arial" w:cs="Arial"/>
      </w:rPr>
    </w:pPr>
    <w:r>
      <w:rPr>
        <w:rFonts w:ascii="Arial" w:hAnsi="Arial" w:cs="Arial"/>
        <w:noProof/>
      </w:rPr>
      <w:pict>
        <v:line id="Łącznik prosty 16" o:spid="_x0000_s4097" style="position:absolute;flip:x;z-index:251665408;visibility:visible;mso-position-horizontal-relative:margin" from="1.5pt,54pt" to="505.5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" strokecolor="#df402f" strokeweight="2.25pt">
          <w10:wrap anchorx="margin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48" w:rsidRPr="00717FA8" w:rsidRDefault="008C2B1B">
    <w:pPr>
      <w:pStyle w:val="Nagwek"/>
      <w:rPr>
        <w:rFonts w:ascii="Arial" w:hAnsi="Arial" w:cs="Arial"/>
      </w:rPr>
    </w:pPr>
    <w:r w:rsidRPr="00717FA8">
      <w:rPr>
        <w:rFonts w:ascii="Arial" w:hAnsi="Arial" w:cs="Arial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-268605</wp:posOffset>
          </wp:positionV>
          <wp:extent cx="7562850" cy="10106025"/>
          <wp:effectExtent l="0" t="0" r="0" b="0"/>
          <wp:wrapNone/>
          <wp:docPr id="40" name="Obraz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106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749E4"/>
    <w:multiLevelType w:val="hybridMultilevel"/>
    <w:tmpl w:val="D51E6CF8"/>
    <w:lvl w:ilvl="0" w:tplc="0BDE8F02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1" w:hanging="360"/>
      </w:pPr>
    </w:lvl>
    <w:lvl w:ilvl="2" w:tplc="0415001B" w:tentative="1">
      <w:start w:val="1"/>
      <w:numFmt w:val="lowerRoman"/>
      <w:lvlText w:val="%3."/>
      <w:lvlJc w:val="right"/>
      <w:pPr>
        <w:ind w:left="2301" w:hanging="180"/>
      </w:pPr>
    </w:lvl>
    <w:lvl w:ilvl="3" w:tplc="0415000F" w:tentative="1">
      <w:start w:val="1"/>
      <w:numFmt w:val="decimal"/>
      <w:lvlText w:val="%4."/>
      <w:lvlJc w:val="left"/>
      <w:pPr>
        <w:ind w:left="3021" w:hanging="360"/>
      </w:pPr>
    </w:lvl>
    <w:lvl w:ilvl="4" w:tplc="04150019" w:tentative="1">
      <w:start w:val="1"/>
      <w:numFmt w:val="lowerLetter"/>
      <w:lvlText w:val="%5."/>
      <w:lvlJc w:val="left"/>
      <w:pPr>
        <w:ind w:left="3741" w:hanging="360"/>
      </w:pPr>
    </w:lvl>
    <w:lvl w:ilvl="5" w:tplc="0415001B" w:tentative="1">
      <w:start w:val="1"/>
      <w:numFmt w:val="lowerRoman"/>
      <w:lvlText w:val="%6."/>
      <w:lvlJc w:val="right"/>
      <w:pPr>
        <w:ind w:left="4461" w:hanging="180"/>
      </w:pPr>
    </w:lvl>
    <w:lvl w:ilvl="6" w:tplc="0415000F" w:tentative="1">
      <w:start w:val="1"/>
      <w:numFmt w:val="decimal"/>
      <w:lvlText w:val="%7."/>
      <w:lvlJc w:val="left"/>
      <w:pPr>
        <w:ind w:left="5181" w:hanging="360"/>
      </w:pPr>
    </w:lvl>
    <w:lvl w:ilvl="7" w:tplc="04150019" w:tentative="1">
      <w:start w:val="1"/>
      <w:numFmt w:val="lowerLetter"/>
      <w:lvlText w:val="%8."/>
      <w:lvlJc w:val="left"/>
      <w:pPr>
        <w:ind w:left="5901" w:hanging="360"/>
      </w:pPr>
    </w:lvl>
    <w:lvl w:ilvl="8" w:tplc="041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">
    <w:nsid w:val="04B53194"/>
    <w:multiLevelType w:val="hybridMultilevel"/>
    <w:tmpl w:val="81F62AB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672D4"/>
    <w:multiLevelType w:val="hybridMultilevel"/>
    <w:tmpl w:val="7DE42F7A"/>
    <w:lvl w:ilvl="0" w:tplc="D00E295A">
      <w:start w:val="1"/>
      <w:numFmt w:val="bullet"/>
      <w:lvlText w:val=""/>
      <w:lvlJc w:val="left"/>
      <w:pPr>
        <w:ind w:left="501" w:hanging="360"/>
      </w:pPr>
      <w:rPr>
        <w:rFonts w:ascii="Wingdings" w:hAnsi="Wingdings" w:hint="default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>
    <w:nsid w:val="07393842"/>
    <w:multiLevelType w:val="hybridMultilevel"/>
    <w:tmpl w:val="F6885636"/>
    <w:lvl w:ilvl="0" w:tplc="0415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20506B"/>
    <w:multiLevelType w:val="hybridMultilevel"/>
    <w:tmpl w:val="6068E09E"/>
    <w:lvl w:ilvl="0" w:tplc="710E9924">
      <w:start w:val="1"/>
      <w:numFmt w:val="decimal"/>
      <w:lvlText w:val="%1."/>
      <w:lvlJc w:val="left"/>
      <w:pPr>
        <w:ind w:left="1707" w:hanging="11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CAC5623"/>
    <w:multiLevelType w:val="hybridMultilevel"/>
    <w:tmpl w:val="64FCAAFE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3B66112"/>
    <w:multiLevelType w:val="hybridMultilevel"/>
    <w:tmpl w:val="7E2CBC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7E02DE"/>
    <w:multiLevelType w:val="hybridMultilevel"/>
    <w:tmpl w:val="6F02F828"/>
    <w:lvl w:ilvl="0" w:tplc="0415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8A7272"/>
    <w:multiLevelType w:val="hybridMultilevel"/>
    <w:tmpl w:val="966C5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633261"/>
    <w:multiLevelType w:val="hybridMultilevel"/>
    <w:tmpl w:val="BC885FC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166F16"/>
    <w:multiLevelType w:val="hybridMultilevel"/>
    <w:tmpl w:val="13E0C016"/>
    <w:lvl w:ilvl="0" w:tplc="0AB0462E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2262478E"/>
    <w:multiLevelType w:val="hybridMultilevel"/>
    <w:tmpl w:val="D6C4A434"/>
    <w:lvl w:ilvl="0" w:tplc="D6504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6B23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F02CF"/>
    <w:multiLevelType w:val="hybridMultilevel"/>
    <w:tmpl w:val="FF84EE18"/>
    <w:lvl w:ilvl="0" w:tplc="041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>
    <w:nsid w:val="2ECE5F3E"/>
    <w:multiLevelType w:val="hybridMultilevel"/>
    <w:tmpl w:val="4A061D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CF2D81"/>
    <w:multiLevelType w:val="hybridMultilevel"/>
    <w:tmpl w:val="C01A5E2A"/>
    <w:lvl w:ilvl="0" w:tplc="C7AA66A0">
      <w:start w:val="1"/>
      <w:numFmt w:val="decimal"/>
      <w:lvlText w:val="%1."/>
      <w:lvlJc w:val="right"/>
      <w:pPr>
        <w:ind w:left="18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>
    <w:nsid w:val="4270077D"/>
    <w:multiLevelType w:val="hybridMultilevel"/>
    <w:tmpl w:val="FD02F18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A44110"/>
    <w:multiLevelType w:val="hybridMultilevel"/>
    <w:tmpl w:val="9766BBA0"/>
    <w:lvl w:ilvl="0" w:tplc="71960026">
      <w:start w:val="1"/>
      <w:numFmt w:val="decimal"/>
      <w:suff w:val="space"/>
      <w:lvlText w:val="%1."/>
      <w:lvlJc w:val="left"/>
      <w:pPr>
        <w:ind w:left="18" w:hanging="1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738" w:hanging="360"/>
      </w:pPr>
    </w:lvl>
    <w:lvl w:ilvl="2" w:tplc="0415001B" w:tentative="1">
      <w:start w:val="1"/>
      <w:numFmt w:val="lowerRoman"/>
      <w:lvlText w:val="%3."/>
      <w:lvlJc w:val="right"/>
      <w:pPr>
        <w:ind w:left="1458" w:hanging="180"/>
      </w:pPr>
    </w:lvl>
    <w:lvl w:ilvl="3" w:tplc="0415000F" w:tentative="1">
      <w:start w:val="1"/>
      <w:numFmt w:val="decimal"/>
      <w:lvlText w:val="%4."/>
      <w:lvlJc w:val="left"/>
      <w:pPr>
        <w:ind w:left="2178" w:hanging="360"/>
      </w:pPr>
    </w:lvl>
    <w:lvl w:ilvl="4" w:tplc="04150019" w:tentative="1">
      <w:start w:val="1"/>
      <w:numFmt w:val="lowerLetter"/>
      <w:lvlText w:val="%5."/>
      <w:lvlJc w:val="left"/>
      <w:pPr>
        <w:ind w:left="2898" w:hanging="360"/>
      </w:pPr>
    </w:lvl>
    <w:lvl w:ilvl="5" w:tplc="0415001B" w:tentative="1">
      <w:start w:val="1"/>
      <w:numFmt w:val="lowerRoman"/>
      <w:lvlText w:val="%6."/>
      <w:lvlJc w:val="right"/>
      <w:pPr>
        <w:ind w:left="3618" w:hanging="180"/>
      </w:pPr>
    </w:lvl>
    <w:lvl w:ilvl="6" w:tplc="0415000F" w:tentative="1">
      <w:start w:val="1"/>
      <w:numFmt w:val="decimal"/>
      <w:lvlText w:val="%7."/>
      <w:lvlJc w:val="left"/>
      <w:pPr>
        <w:ind w:left="4338" w:hanging="360"/>
      </w:pPr>
    </w:lvl>
    <w:lvl w:ilvl="7" w:tplc="04150019" w:tentative="1">
      <w:start w:val="1"/>
      <w:numFmt w:val="lowerLetter"/>
      <w:lvlText w:val="%8."/>
      <w:lvlJc w:val="left"/>
      <w:pPr>
        <w:ind w:left="5058" w:hanging="360"/>
      </w:pPr>
    </w:lvl>
    <w:lvl w:ilvl="8" w:tplc="0415001B" w:tentative="1">
      <w:start w:val="1"/>
      <w:numFmt w:val="lowerRoman"/>
      <w:lvlText w:val="%9."/>
      <w:lvlJc w:val="right"/>
      <w:pPr>
        <w:ind w:left="5778" w:hanging="180"/>
      </w:pPr>
    </w:lvl>
  </w:abstractNum>
  <w:abstractNum w:abstractNumId="17">
    <w:nsid w:val="5CB376AB"/>
    <w:multiLevelType w:val="hybridMultilevel"/>
    <w:tmpl w:val="A7388C52"/>
    <w:lvl w:ilvl="0" w:tplc="6E8A13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6B23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313C3A"/>
    <w:multiLevelType w:val="hybridMultilevel"/>
    <w:tmpl w:val="35B26B16"/>
    <w:lvl w:ilvl="0" w:tplc="217CDCB2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1" w:hanging="360"/>
      </w:pPr>
    </w:lvl>
    <w:lvl w:ilvl="2" w:tplc="0415001B" w:tentative="1">
      <w:start w:val="1"/>
      <w:numFmt w:val="lowerRoman"/>
      <w:lvlText w:val="%3."/>
      <w:lvlJc w:val="right"/>
      <w:pPr>
        <w:ind w:left="2301" w:hanging="180"/>
      </w:pPr>
    </w:lvl>
    <w:lvl w:ilvl="3" w:tplc="0415000F" w:tentative="1">
      <w:start w:val="1"/>
      <w:numFmt w:val="decimal"/>
      <w:lvlText w:val="%4."/>
      <w:lvlJc w:val="left"/>
      <w:pPr>
        <w:ind w:left="3021" w:hanging="360"/>
      </w:pPr>
    </w:lvl>
    <w:lvl w:ilvl="4" w:tplc="04150019" w:tentative="1">
      <w:start w:val="1"/>
      <w:numFmt w:val="lowerLetter"/>
      <w:lvlText w:val="%5."/>
      <w:lvlJc w:val="left"/>
      <w:pPr>
        <w:ind w:left="3741" w:hanging="360"/>
      </w:pPr>
    </w:lvl>
    <w:lvl w:ilvl="5" w:tplc="0415001B" w:tentative="1">
      <w:start w:val="1"/>
      <w:numFmt w:val="lowerRoman"/>
      <w:lvlText w:val="%6."/>
      <w:lvlJc w:val="right"/>
      <w:pPr>
        <w:ind w:left="4461" w:hanging="180"/>
      </w:pPr>
    </w:lvl>
    <w:lvl w:ilvl="6" w:tplc="0415000F" w:tentative="1">
      <w:start w:val="1"/>
      <w:numFmt w:val="decimal"/>
      <w:lvlText w:val="%7."/>
      <w:lvlJc w:val="left"/>
      <w:pPr>
        <w:ind w:left="5181" w:hanging="360"/>
      </w:pPr>
    </w:lvl>
    <w:lvl w:ilvl="7" w:tplc="04150019" w:tentative="1">
      <w:start w:val="1"/>
      <w:numFmt w:val="lowerLetter"/>
      <w:lvlText w:val="%8."/>
      <w:lvlJc w:val="left"/>
      <w:pPr>
        <w:ind w:left="5901" w:hanging="360"/>
      </w:pPr>
    </w:lvl>
    <w:lvl w:ilvl="8" w:tplc="041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9">
    <w:nsid w:val="5F0213C1"/>
    <w:multiLevelType w:val="hybridMultilevel"/>
    <w:tmpl w:val="DBD0485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7220A2"/>
    <w:multiLevelType w:val="hybridMultilevel"/>
    <w:tmpl w:val="610C9B2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4339FD"/>
    <w:multiLevelType w:val="hybridMultilevel"/>
    <w:tmpl w:val="E57449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5842BEE"/>
    <w:multiLevelType w:val="hybridMultilevel"/>
    <w:tmpl w:val="FD985D7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D2D7159"/>
    <w:multiLevelType w:val="hybridMultilevel"/>
    <w:tmpl w:val="06BCC490"/>
    <w:lvl w:ilvl="0" w:tplc="6E8A13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6B23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23"/>
  </w:num>
  <w:num w:numId="4">
    <w:abstractNumId w:val="19"/>
  </w:num>
  <w:num w:numId="5">
    <w:abstractNumId w:val="9"/>
  </w:num>
  <w:num w:numId="6">
    <w:abstractNumId w:val="15"/>
  </w:num>
  <w:num w:numId="7">
    <w:abstractNumId w:val="21"/>
  </w:num>
  <w:num w:numId="8">
    <w:abstractNumId w:val="5"/>
  </w:num>
  <w:num w:numId="9">
    <w:abstractNumId w:val="10"/>
  </w:num>
  <w:num w:numId="10">
    <w:abstractNumId w:val="13"/>
  </w:num>
  <w:num w:numId="11">
    <w:abstractNumId w:val="19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4"/>
  </w:num>
  <w:num w:numId="20">
    <w:abstractNumId w:val="0"/>
  </w:num>
  <w:num w:numId="21">
    <w:abstractNumId w:val="3"/>
  </w:num>
  <w:num w:numId="22">
    <w:abstractNumId w:val="18"/>
  </w:num>
  <w:num w:numId="23">
    <w:abstractNumId w:val="1"/>
  </w:num>
  <w:num w:numId="24">
    <w:abstractNumId w:val="6"/>
  </w:num>
  <w:num w:numId="25">
    <w:abstractNumId w:val="12"/>
  </w:num>
  <w:num w:numId="26">
    <w:abstractNumId w:val="20"/>
  </w:num>
  <w:num w:numId="27">
    <w:abstractNumId w:val="8"/>
  </w:num>
  <w:num w:numId="28">
    <w:abstractNumId w:val="14"/>
  </w:num>
  <w:num w:numId="2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08"/>
  <w:hyphenationZone w:val="425"/>
  <w:characterSpacingControl w:val="doNotCompress"/>
  <w:hdrShapeDefaults>
    <o:shapedefaults v:ext="edit" spidmax="2150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05C7E"/>
    <w:rsid w:val="000046D0"/>
    <w:rsid w:val="00015B41"/>
    <w:rsid w:val="000163E8"/>
    <w:rsid w:val="00024248"/>
    <w:rsid w:val="000360D7"/>
    <w:rsid w:val="00036FF3"/>
    <w:rsid w:val="00042240"/>
    <w:rsid w:val="0004300D"/>
    <w:rsid w:val="00045C69"/>
    <w:rsid w:val="000470E6"/>
    <w:rsid w:val="0005491B"/>
    <w:rsid w:val="00054F64"/>
    <w:rsid w:val="00056DBA"/>
    <w:rsid w:val="00060242"/>
    <w:rsid w:val="00063858"/>
    <w:rsid w:val="00072D25"/>
    <w:rsid w:val="00091B91"/>
    <w:rsid w:val="00094C94"/>
    <w:rsid w:val="00095447"/>
    <w:rsid w:val="0009701E"/>
    <w:rsid w:val="000A4E22"/>
    <w:rsid w:val="000A50FA"/>
    <w:rsid w:val="000B7766"/>
    <w:rsid w:val="000C3609"/>
    <w:rsid w:val="000D1C64"/>
    <w:rsid w:val="000D4A12"/>
    <w:rsid w:val="000D6F9A"/>
    <w:rsid w:val="000E582C"/>
    <w:rsid w:val="000E716B"/>
    <w:rsid w:val="000E7AB1"/>
    <w:rsid w:val="000E7DAE"/>
    <w:rsid w:val="000E7F59"/>
    <w:rsid w:val="000F1549"/>
    <w:rsid w:val="00100E43"/>
    <w:rsid w:val="001047D5"/>
    <w:rsid w:val="0011274D"/>
    <w:rsid w:val="00114A5C"/>
    <w:rsid w:val="001272A1"/>
    <w:rsid w:val="00127E46"/>
    <w:rsid w:val="001309B7"/>
    <w:rsid w:val="001316FE"/>
    <w:rsid w:val="00132A90"/>
    <w:rsid w:val="00137204"/>
    <w:rsid w:val="00142B1C"/>
    <w:rsid w:val="0015042D"/>
    <w:rsid w:val="001523F0"/>
    <w:rsid w:val="0015459C"/>
    <w:rsid w:val="00160196"/>
    <w:rsid w:val="00165C8E"/>
    <w:rsid w:val="00175DB5"/>
    <w:rsid w:val="00195954"/>
    <w:rsid w:val="00195B45"/>
    <w:rsid w:val="001B1F58"/>
    <w:rsid w:val="001B7E0D"/>
    <w:rsid w:val="001C10E8"/>
    <w:rsid w:val="001C3C46"/>
    <w:rsid w:val="001C5E61"/>
    <w:rsid w:val="001D1C6F"/>
    <w:rsid w:val="001E1134"/>
    <w:rsid w:val="001E12DC"/>
    <w:rsid w:val="001E1456"/>
    <w:rsid w:val="001E461C"/>
    <w:rsid w:val="001F5899"/>
    <w:rsid w:val="002138C7"/>
    <w:rsid w:val="00216A1C"/>
    <w:rsid w:val="002202FD"/>
    <w:rsid w:val="002209DD"/>
    <w:rsid w:val="00223156"/>
    <w:rsid w:val="00230E4A"/>
    <w:rsid w:val="0023307A"/>
    <w:rsid w:val="00233A05"/>
    <w:rsid w:val="00233E87"/>
    <w:rsid w:val="00244FED"/>
    <w:rsid w:val="00252711"/>
    <w:rsid w:val="00252839"/>
    <w:rsid w:val="00254C34"/>
    <w:rsid w:val="002723DE"/>
    <w:rsid w:val="00277D64"/>
    <w:rsid w:val="0028707C"/>
    <w:rsid w:val="002872FB"/>
    <w:rsid w:val="002926B9"/>
    <w:rsid w:val="002A1A87"/>
    <w:rsid w:val="002C0673"/>
    <w:rsid w:val="002C6126"/>
    <w:rsid w:val="002C76D6"/>
    <w:rsid w:val="002D179F"/>
    <w:rsid w:val="002F0F57"/>
    <w:rsid w:val="00306726"/>
    <w:rsid w:val="00313D63"/>
    <w:rsid w:val="00313F78"/>
    <w:rsid w:val="003209A6"/>
    <w:rsid w:val="00325CF6"/>
    <w:rsid w:val="00332A1E"/>
    <w:rsid w:val="00332AFC"/>
    <w:rsid w:val="00336141"/>
    <w:rsid w:val="0034066D"/>
    <w:rsid w:val="00343B7A"/>
    <w:rsid w:val="003535B2"/>
    <w:rsid w:val="00354C4D"/>
    <w:rsid w:val="00361403"/>
    <w:rsid w:val="00390AB2"/>
    <w:rsid w:val="00393927"/>
    <w:rsid w:val="003A27CE"/>
    <w:rsid w:val="003D0F44"/>
    <w:rsid w:val="003D1378"/>
    <w:rsid w:val="003E0572"/>
    <w:rsid w:val="003E4A41"/>
    <w:rsid w:val="003E52A1"/>
    <w:rsid w:val="003E7AA8"/>
    <w:rsid w:val="003F3A72"/>
    <w:rsid w:val="003F6967"/>
    <w:rsid w:val="003F6E2B"/>
    <w:rsid w:val="004004A8"/>
    <w:rsid w:val="00407053"/>
    <w:rsid w:val="00416319"/>
    <w:rsid w:val="00420577"/>
    <w:rsid w:val="004262DF"/>
    <w:rsid w:val="004272E3"/>
    <w:rsid w:val="004360E2"/>
    <w:rsid w:val="00441E57"/>
    <w:rsid w:val="004518FC"/>
    <w:rsid w:val="00452A0F"/>
    <w:rsid w:val="0045434A"/>
    <w:rsid w:val="00455E20"/>
    <w:rsid w:val="00457A00"/>
    <w:rsid w:val="00465EB5"/>
    <w:rsid w:val="00471622"/>
    <w:rsid w:val="00471EF1"/>
    <w:rsid w:val="00493B0D"/>
    <w:rsid w:val="004940D6"/>
    <w:rsid w:val="004976D5"/>
    <w:rsid w:val="004B129A"/>
    <w:rsid w:val="004B62F0"/>
    <w:rsid w:val="004C03A1"/>
    <w:rsid w:val="004C22A6"/>
    <w:rsid w:val="004C29C9"/>
    <w:rsid w:val="004D21AC"/>
    <w:rsid w:val="004D55FC"/>
    <w:rsid w:val="004D58B1"/>
    <w:rsid w:val="004D7F6B"/>
    <w:rsid w:val="004F6C42"/>
    <w:rsid w:val="004F6E04"/>
    <w:rsid w:val="0050335E"/>
    <w:rsid w:val="00511E7A"/>
    <w:rsid w:val="00533324"/>
    <w:rsid w:val="005347D4"/>
    <w:rsid w:val="00552E02"/>
    <w:rsid w:val="005539F9"/>
    <w:rsid w:val="00556567"/>
    <w:rsid w:val="00565663"/>
    <w:rsid w:val="00566316"/>
    <w:rsid w:val="005714CC"/>
    <w:rsid w:val="005716A1"/>
    <w:rsid w:val="00573ED8"/>
    <w:rsid w:val="00574794"/>
    <w:rsid w:val="00591B5E"/>
    <w:rsid w:val="00593CF5"/>
    <w:rsid w:val="005943B0"/>
    <w:rsid w:val="0059459F"/>
    <w:rsid w:val="00596DF4"/>
    <w:rsid w:val="005A400B"/>
    <w:rsid w:val="005A7104"/>
    <w:rsid w:val="005C17FD"/>
    <w:rsid w:val="005C542E"/>
    <w:rsid w:val="005C575D"/>
    <w:rsid w:val="005D0165"/>
    <w:rsid w:val="005D0F31"/>
    <w:rsid w:val="005D4BA0"/>
    <w:rsid w:val="005D5D26"/>
    <w:rsid w:val="005E2E5D"/>
    <w:rsid w:val="005E357C"/>
    <w:rsid w:val="005E3DDE"/>
    <w:rsid w:val="005E6BDE"/>
    <w:rsid w:val="005F2AA0"/>
    <w:rsid w:val="005F7A71"/>
    <w:rsid w:val="006052E8"/>
    <w:rsid w:val="00622C94"/>
    <w:rsid w:val="00626893"/>
    <w:rsid w:val="00626F3F"/>
    <w:rsid w:val="00647787"/>
    <w:rsid w:val="00655B54"/>
    <w:rsid w:val="00665B99"/>
    <w:rsid w:val="00671A7F"/>
    <w:rsid w:val="0067477D"/>
    <w:rsid w:val="006818E1"/>
    <w:rsid w:val="00681D56"/>
    <w:rsid w:val="00686409"/>
    <w:rsid w:val="0068721F"/>
    <w:rsid w:val="00693246"/>
    <w:rsid w:val="006939C2"/>
    <w:rsid w:val="00695A59"/>
    <w:rsid w:val="00695CEB"/>
    <w:rsid w:val="006A09A3"/>
    <w:rsid w:val="006B39AB"/>
    <w:rsid w:val="006B53DF"/>
    <w:rsid w:val="006B781D"/>
    <w:rsid w:val="006C6056"/>
    <w:rsid w:val="006C784B"/>
    <w:rsid w:val="006D4457"/>
    <w:rsid w:val="006E1148"/>
    <w:rsid w:val="006E4093"/>
    <w:rsid w:val="006F5363"/>
    <w:rsid w:val="00705C47"/>
    <w:rsid w:val="00706F08"/>
    <w:rsid w:val="00717FA8"/>
    <w:rsid w:val="00720BCF"/>
    <w:rsid w:val="00747AE1"/>
    <w:rsid w:val="00747E6D"/>
    <w:rsid w:val="00753AE6"/>
    <w:rsid w:val="00753D25"/>
    <w:rsid w:val="00776443"/>
    <w:rsid w:val="00776B4E"/>
    <w:rsid w:val="00777BDC"/>
    <w:rsid w:val="00781ABC"/>
    <w:rsid w:val="00783B72"/>
    <w:rsid w:val="007860ED"/>
    <w:rsid w:val="00790A7E"/>
    <w:rsid w:val="00791048"/>
    <w:rsid w:val="0079380C"/>
    <w:rsid w:val="007B263B"/>
    <w:rsid w:val="007B2F62"/>
    <w:rsid w:val="007B4BD8"/>
    <w:rsid w:val="007D3790"/>
    <w:rsid w:val="007E06BC"/>
    <w:rsid w:val="007E3F35"/>
    <w:rsid w:val="007F01F2"/>
    <w:rsid w:val="007F18E5"/>
    <w:rsid w:val="007F2D2B"/>
    <w:rsid w:val="007F2D36"/>
    <w:rsid w:val="007F4561"/>
    <w:rsid w:val="007F4A54"/>
    <w:rsid w:val="00802FDA"/>
    <w:rsid w:val="00805B41"/>
    <w:rsid w:val="008160ED"/>
    <w:rsid w:val="00817CD1"/>
    <w:rsid w:val="008226F4"/>
    <w:rsid w:val="00824230"/>
    <w:rsid w:val="00827868"/>
    <w:rsid w:val="00827DBB"/>
    <w:rsid w:val="008301F2"/>
    <w:rsid w:val="00833EB8"/>
    <w:rsid w:val="00834A22"/>
    <w:rsid w:val="0084564C"/>
    <w:rsid w:val="008559B9"/>
    <w:rsid w:val="00855E80"/>
    <w:rsid w:val="00861A97"/>
    <w:rsid w:val="00862104"/>
    <w:rsid w:val="008648E1"/>
    <w:rsid w:val="00871D6F"/>
    <w:rsid w:val="00876C21"/>
    <w:rsid w:val="00887C08"/>
    <w:rsid w:val="008B6C63"/>
    <w:rsid w:val="008C2B1B"/>
    <w:rsid w:val="008C636D"/>
    <w:rsid w:val="008D2DC8"/>
    <w:rsid w:val="008D3EEE"/>
    <w:rsid w:val="008E00C8"/>
    <w:rsid w:val="008E0EEF"/>
    <w:rsid w:val="008E461D"/>
    <w:rsid w:val="008F36FD"/>
    <w:rsid w:val="008F42C8"/>
    <w:rsid w:val="008F4F48"/>
    <w:rsid w:val="00901095"/>
    <w:rsid w:val="00902615"/>
    <w:rsid w:val="0090375E"/>
    <w:rsid w:val="009045B4"/>
    <w:rsid w:val="009049C7"/>
    <w:rsid w:val="0090770C"/>
    <w:rsid w:val="00911CCE"/>
    <w:rsid w:val="00913A82"/>
    <w:rsid w:val="0093380C"/>
    <w:rsid w:val="00945B9A"/>
    <w:rsid w:val="009561DA"/>
    <w:rsid w:val="00957FC8"/>
    <w:rsid w:val="009661F5"/>
    <w:rsid w:val="00972E68"/>
    <w:rsid w:val="00976931"/>
    <w:rsid w:val="00977838"/>
    <w:rsid w:val="00977ACC"/>
    <w:rsid w:val="00985FE1"/>
    <w:rsid w:val="00986CC5"/>
    <w:rsid w:val="00990053"/>
    <w:rsid w:val="00991073"/>
    <w:rsid w:val="00992E7D"/>
    <w:rsid w:val="009A046A"/>
    <w:rsid w:val="009A23D1"/>
    <w:rsid w:val="009A351A"/>
    <w:rsid w:val="009A3728"/>
    <w:rsid w:val="009B13CD"/>
    <w:rsid w:val="009C704D"/>
    <w:rsid w:val="009E6584"/>
    <w:rsid w:val="00A07152"/>
    <w:rsid w:val="00A21DCA"/>
    <w:rsid w:val="00A27136"/>
    <w:rsid w:val="00A2786D"/>
    <w:rsid w:val="00A31061"/>
    <w:rsid w:val="00A426F1"/>
    <w:rsid w:val="00A46A33"/>
    <w:rsid w:val="00A46F2A"/>
    <w:rsid w:val="00A60502"/>
    <w:rsid w:val="00A7500B"/>
    <w:rsid w:val="00A75199"/>
    <w:rsid w:val="00A7672E"/>
    <w:rsid w:val="00A80528"/>
    <w:rsid w:val="00A8559D"/>
    <w:rsid w:val="00A86AB2"/>
    <w:rsid w:val="00A918F9"/>
    <w:rsid w:val="00AA38C3"/>
    <w:rsid w:val="00AA78D9"/>
    <w:rsid w:val="00AB69B2"/>
    <w:rsid w:val="00AD0186"/>
    <w:rsid w:val="00AD4591"/>
    <w:rsid w:val="00AD5B08"/>
    <w:rsid w:val="00AE20AF"/>
    <w:rsid w:val="00AE3838"/>
    <w:rsid w:val="00AE3F04"/>
    <w:rsid w:val="00AF4954"/>
    <w:rsid w:val="00AF583C"/>
    <w:rsid w:val="00B039BD"/>
    <w:rsid w:val="00B05C7E"/>
    <w:rsid w:val="00B0699D"/>
    <w:rsid w:val="00B13935"/>
    <w:rsid w:val="00B13ADB"/>
    <w:rsid w:val="00B15203"/>
    <w:rsid w:val="00B17C03"/>
    <w:rsid w:val="00B24EBC"/>
    <w:rsid w:val="00B266CD"/>
    <w:rsid w:val="00B37282"/>
    <w:rsid w:val="00B50199"/>
    <w:rsid w:val="00B50BF8"/>
    <w:rsid w:val="00B51ABA"/>
    <w:rsid w:val="00B566B1"/>
    <w:rsid w:val="00B64163"/>
    <w:rsid w:val="00B70391"/>
    <w:rsid w:val="00B72084"/>
    <w:rsid w:val="00B7598D"/>
    <w:rsid w:val="00B97D13"/>
    <w:rsid w:val="00BA08F7"/>
    <w:rsid w:val="00BA0F17"/>
    <w:rsid w:val="00BB0F81"/>
    <w:rsid w:val="00BB5AC6"/>
    <w:rsid w:val="00BB77E5"/>
    <w:rsid w:val="00BC1311"/>
    <w:rsid w:val="00BC25EB"/>
    <w:rsid w:val="00BC3943"/>
    <w:rsid w:val="00BD146D"/>
    <w:rsid w:val="00BD2EC5"/>
    <w:rsid w:val="00BD396F"/>
    <w:rsid w:val="00BD4DD9"/>
    <w:rsid w:val="00BE0848"/>
    <w:rsid w:val="00BF3A2A"/>
    <w:rsid w:val="00BF7E3D"/>
    <w:rsid w:val="00C02FE3"/>
    <w:rsid w:val="00C035E0"/>
    <w:rsid w:val="00C03B3C"/>
    <w:rsid w:val="00C140CE"/>
    <w:rsid w:val="00C2076E"/>
    <w:rsid w:val="00C20A23"/>
    <w:rsid w:val="00C3330D"/>
    <w:rsid w:val="00C358E6"/>
    <w:rsid w:val="00C45DFE"/>
    <w:rsid w:val="00C50F4A"/>
    <w:rsid w:val="00C53297"/>
    <w:rsid w:val="00C5361B"/>
    <w:rsid w:val="00C60AEE"/>
    <w:rsid w:val="00C65BC0"/>
    <w:rsid w:val="00C7106B"/>
    <w:rsid w:val="00C74A62"/>
    <w:rsid w:val="00C76822"/>
    <w:rsid w:val="00C91729"/>
    <w:rsid w:val="00C929AF"/>
    <w:rsid w:val="00CA18BE"/>
    <w:rsid w:val="00CA5147"/>
    <w:rsid w:val="00CC228D"/>
    <w:rsid w:val="00CD1C11"/>
    <w:rsid w:val="00CD46EA"/>
    <w:rsid w:val="00CF4C5C"/>
    <w:rsid w:val="00D04062"/>
    <w:rsid w:val="00D0590C"/>
    <w:rsid w:val="00D05AD6"/>
    <w:rsid w:val="00D074CA"/>
    <w:rsid w:val="00D11C66"/>
    <w:rsid w:val="00D130F9"/>
    <w:rsid w:val="00D133A5"/>
    <w:rsid w:val="00D21A18"/>
    <w:rsid w:val="00D21AC6"/>
    <w:rsid w:val="00D313D5"/>
    <w:rsid w:val="00D40BA3"/>
    <w:rsid w:val="00D44C89"/>
    <w:rsid w:val="00D45915"/>
    <w:rsid w:val="00D5046C"/>
    <w:rsid w:val="00D75F7E"/>
    <w:rsid w:val="00D85B90"/>
    <w:rsid w:val="00D9137C"/>
    <w:rsid w:val="00D9389B"/>
    <w:rsid w:val="00DB0391"/>
    <w:rsid w:val="00DB0B86"/>
    <w:rsid w:val="00DB7168"/>
    <w:rsid w:val="00DC3006"/>
    <w:rsid w:val="00DC697D"/>
    <w:rsid w:val="00DD610A"/>
    <w:rsid w:val="00DE1364"/>
    <w:rsid w:val="00DF1BDE"/>
    <w:rsid w:val="00E001C1"/>
    <w:rsid w:val="00E0366B"/>
    <w:rsid w:val="00E044A2"/>
    <w:rsid w:val="00E11A08"/>
    <w:rsid w:val="00E11FF7"/>
    <w:rsid w:val="00E24DAD"/>
    <w:rsid w:val="00E25FF3"/>
    <w:rsid w:val="00E36936"/>
    <w:rsid w:val="00E4493F"/>
    <w:rsid w:val="00E537C4"/>
    <w:rsid w:val="00E642B6"/>
    <w:rsid w:val="00E70837"/>
    <w:rsid w:val="00E7459D"/>
    <w:rsid w:val="00E779F6"/>
    <w:rsid w:val="00E82DC9"/>
    <w:rsid w:val="00E82EE2"/>
    <w:rsid w:val="00E90A3F"/>
    <w:rsid w:val="00E96D98"/>
    <w:rsid w:val="00E9707C"/>
    <w:rsid w:val="00EA03DC"/>
    <w:rsid w:val="00EA116C"/>
    <w:rsid w:val="00EA583D"/>
    <w:rsid w:val="00EA64EA"/>
    <w:rsid w:val="00EB6C08"/>
    <w:rsid w:val="00EC30E2"/>
    <w:rsid w:val="00ED0294"/>
    <w:rsid w:val="00ED5A13"/>
    <w:rsid w:val="00EE2346"/>
    <w:rsid w:val="00EE38ED"/>
    <w:rsid w:val="00EE737A"/>
    <w:rsid w:val="00EF3670"/>
    <w:rsid w:val="00EF6D44"/>
    <w:rsid w:val="00F03FA5"/>
    <w:rsid w:val="00F12C35"/>
    <w:rsid w:val="00F311C3"/>
    <w:rsid w:val="00F3785B"/>
    <w:rsid w:val="00F46557"/>
    <w:rsid w:val="00F56098"/>
    <w:rsid w:val="00F625CC"/>
    <w:rsid w:val="00F65216"/>
    <w:rsid w:val="00F7131B"/>
    <w:rsid w:val="00F72E21"/>
    <w:rsid w:val="00F748E1"/>
    <w:rsid w:val="00F8657E"/>
    <w:rsid w:val="00F873B8"/>
    <w:rsid w:val="00F90BEB"/>
    <w:rsid w:val="00FA34D4"/>
    <w:rsid w:val="00FC2B57"/>
    <w:rsid w:val="00FC7FBF"/>
    <w:rsid w:val="00FD2F98"/>
    <w:rsid w:val="00FE08BA"/>
    <w:rsid w:val="00FE1E6C"/>
    <w:rsid w:val="00FE2062"/>
    <w:rsid w:val="00FE26B4"/>
    <w:rsid w:val="00FE3A10"/>
    <w:rsid w:val="00FF155E"/>
    <w:rsid w:val="00FF271E"/>
    <w:rsid w:val="00FF7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7136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51AB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B51ABA"/>
    <w:rPr>
      <w:sz w:val="24"/>
      <w:szCs w:val="24"/>
    </w:rPr>
  </w:style>
  <w:style w:type="paragraph" w:styleId="Stopka">
    <w:name w:val="footer"/>
    <w:basedOn w:val="Normalny"/>
    <w:link w:val="StopkaZnak"/>
    <w:rsid w:val="00B51AB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51ABA"/>
    <w:rPr>
      <w:sz w:val="24"/>
      <w:szCs w:val="24"/>
    </w:rPr>
  </w:style>
  <w:style w:type="paragraph" w:styleId="Tekstdymka">
    <w:name w:val="Balloon Text"/>
    <w:basedOn w:val="Normalny"/>
    <w:link w:val="TekstdymkaZnak"/>
    <w:rsid w:val="00B51ABA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B51AB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65B9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665B99"/>
    <w:pPr>
      <w:ind w:left="720"/>
      <w:contextualSpacing/>
    </w:pPr>
  </w:style>
  <w:style w:type="paragraph" w:styleId="Tytu">
    <w:name w:val="Title"/>
    <w:basedOn w:val="Normalny"/>
    <w:next w:val="Normalny"/>
    <w:link w:val="TytuZnak"/>
    <w:qFormat/>
    <w:rsid w:val="00175DB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175DB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Bezodstpw">
    <w:name w:val="No Spacing"/>
    <w:link w:val="BezodstpwZnak"/>
    <w:uiPriority w:val="1"/>
    <w:qFormat/>
    <w:rsid w:val="000A4E22"/>
    <w:rPr>
      <w:rFonts w:ascii="Calibri" w:hAnsi="Calibri"/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0A4E22"/>
    <w:rPr>
      <w:rFonts w:ascii="Calibri" w:hAnsi="Calibri"/>
      <w:sz w:val="22"/>
      <w:szCs w:val="22"/>
      <w:lang w:val="pl-PL" w:eastAsia="en-US" w:bidi="ar-SA"/>
    </w:rPr>
  </w:style>
  <w:style w:type="paragraph" w:styleId="Tekstprzypisukocowego">
    <w:name w:val="endnote text"/>
    <w:basedOn w:val="Normalny"/>
    <w:link w:val="TekstprzypisukocowegoZnak"/>
    <w:semiHidden/>
    <w:unhideWhenUsed/>
    <w:rsid w:val="005E2E5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5E2E5D"/>
  </w:style>
  <w:style w:type="character" w:styleId="Odwoanieprzypisukocowego">
    <w:name w:val="endnote reference"/>
    <w:basedOn w:val="Domylnaczcionkaakapitu"/>
    <w:semiHidden/>
    <w:unhideWhenUsed/>
    <w:rsid w:val="005E2E5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9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etaS\Desktop\szablon%20od%20I.Sz.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ED2F4E-8EC7-4E9D-AF28-9B873316D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od I.Sz.</Template>
  <TotalTime>9</TotalTime>
  <Pages>1</Pages>
  <Words>102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AnetaS</dc:creator>
  <cp:lastModifiedBy>Zbigniew Żołnierczyk</cp:lastModifiedBy>
  <cp:revision>3</cp:revision>
  <cp:lastPrinted>2021-05-31T08:01:00Z</cp:lastPrinted>
  <dcterms:created xsi:type="dcterms:W3CDTF">2021-10-26T07:52:00Z</dcterms:created>
  <dcterms:modified xsi:type="dcterms:W3CDTF">2021-10-26T08:01:00Z</dcterms:modified>
</cp:coreProperties>
</file>